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DCCDC" w14:textId="60D45B93" w:rsidR="009E4127" w:rsidRDefault="002B771F" w:rsidP="004E5017">
      <w:r w:rsidRPr="002B771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951A00F" wp14:editId="3D0E6287">
                <wp:simplePos x="0" y="0"/>
                <wp:positionH relativeFrom="column">
                  <wp:posOffset>154305</wp:posOffset>
                </wp:positionH>
                <wp:positionV relativeFrom="paragraph">
                  <wp:posOffset>53340</wp:posOffset>
                </wp:positionV>
                <wp:extent cx="6572250" cy="5715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610D" w14:textId="577208DF" w:rsidR="002B771F" w:rsidRPr="00A57114" w:rsidRDefault="00A57114" w:rsidP="002B771F">
                            <w:pPr>
                              <w:jc w:val="center"/>
                              <w:rPr>
                                <w:b/>
                                <w:bCs/>
                                <w:color w:val="1C1C1C" w:themeColor="text1"/>
                                <w:sz w:val="60"/>
                                <w:szCs w:val="60"/>
                              </w:rPr>
                            </w:pPr>
                            <w:r w:rsidRPr="00A57114">
                              <w:rPr>
                                <w:b/>
                                <w:bCs/>
                                <w:color w:val="1C1C1C" w:themeColor="text1"/>
                                <w:sz w:val="60"/>
                                <w:szCs w:val="60"/>
                              </w:rPr>
                              <w:t>Lost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1A0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2.15pt;margin-top:4.2pt;width:517.5pt;height: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l3CAIAAPIDAAAOAAAAZHJzL2Uyb0RvYy54bWysU9tu2zAMfR+wfxD0vtgJ4rYx4hRduw4D&#10;ugvQ7gMYWY6FSaImKbG7rx8lp2mwvQ3TgyCK5BHPIbW+Ho1mB+mDQtvw+azkTFqBrbK7hn9/un93&#10;xVmIYFvQaGXDn2Xg15u3b9aDq+UCe9St9IxAbKgH1/A+RlcXRRC9NBBm6KQlZ4feQCTT74rWw0Do&#10;RheLsrwoBvSt8yhkCHR7Nzn5JuN3nRTxa9cFGZluONUW8+7zvk17sVlDvfPgeiWOZcA/VGFAWXr0&#10;BHUHEdjeq7+gjBIeA3ZxJtAU2HVKyMyB2MzLP9g89uBk5kLiBHeSKfw/WPHl8M0z1TZ8xZkFQy16&#10;kmNk73Fkq6TO4EJNQY+OwuJI19TlzDS4BxQ/ArN424PdyRvvcegltFTdPGUWZ6kTTkgg2+EztvQM&#10;7CNmoLHzJklHYjBCpy49nzqTShF0eVFdLhYVuQT5qst5VebWFVC/ZDsf4keJhqVDwz11PqPD4SHE&#10;VA3ULyHpMYv3SuvcfW3ZQPSrRZUTzjxGRRpOrUzDr8q0pnFJJD/YNidHUHo60wPaHlknohPlOG5H&#10;CkxSbLF9Jv4epyGkT0OHHv0vzgYawIaHn3vwkjP9yZKGq/lymSY2G0viT4Y/92zPPWAFQTU8cjYd&#10;b2Oe8onrDWndqSzDayXHWmmwsjrHT5Am99zOUa9fdfMbAAD//wMAUEsDBBQABgAIAAAAIQAPNMoM&#10;2wAAAAgBAAAPAAAAZHJzL2Rvd25yZXYueG1sTI/NTsMwEITvSLyDtUjcqE1JUROyqRCIK4jyI3Fz&#10;420SEa+j2G3C27M9wXFnRrPflJvZ9+pIY+wCI1wvDCjiOriOG4T3t6erNaiYLDvbByaEH4qwqc7P&#10;Slu4MPErHbepUVLCsbAIbUpDoXWsW/I2LsJALN4+jN4mOcdGu9FOUu57vTTmVnvbsXxo7UAPLdXf&#10;24NH+Hjef31m5qV59KthCrPR7HONeHkx39+BSjSnvzCc8AUdKmHahQO7qHqEZXYjSYR1Bupkm1Uu&#10;wg4hF0VXpf4/oPoFAAD//wMAUEsBAi0AFAAGAAgAAAAhALaDOJL+AAAA4QEAABMAAAAAAAAAAAAA&#10;AAAAAAAAAFtDb250ZW50X1R5cGVzXS54bWxQSwECLQAUAAYACAAAACEAOP0h/9YAAACUAQAACwAA&#10;AAAAAAAAAAAAAAAvAQAAX3JlbHMvLnJlbHNQSwECLQAUAAYACAAAACEAFo4ZdwgCAADyAwAADgAA&#10;AAAAAAAAAAAAAAAuAgAAZHJzL2Uyb0RvYy54bWxQSwECLQAUAAYACAAAACEADzTKDNsAAAAIAQAA&#10;DwAAAAAAAAAAAAAAAABiBAAAZHJzL2Rvd25yZXYueG1sUEsFBgAAAAAEAAQA8wAAAGoFAAAAAA==&#10;" filled="f" stroked="f">
                <v:textbox>
                  <w:txbxContent>
                    <w:p w14:paraId="1234610D" w14:textId="577208DF" w:rsidR="002B771F" w:rsidRPr="00A57114" w:rsidRDefault="00A57114" w:rsidP="002B771F">
                      <w:pPr>
                        <w:jc w:val="center"/>
                        <w:rPr>
                          <w:b/>
                          <w:bCs/>
                          <w:color w:val="1C1C1C" w:themeColor="text1"/>
                          <w:sz w:val="60"/>
                          <w:szCs w:val="60"/>
                        </w:rPr>
                      </w:pPr>
                      <w:r w:rsidRPr="00A57114">
                        <w:rPr>
                          <w:b/>
                          <w:bCs/>
                          <w:color w:val="1C1C1C" w:themeColor="text1"/>
                          <w:sz w:val="60"/>
                          <w:szCs w:val="60"/>
                        </w:rPr>
                        <w:t>Lost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560" w14:textId="71EE9B20" w:rsidR="009E4127" w:rsidRPr="009E4127" w:rsidRDefault="009E4127" w:rsidP="009E4127"/>
    <w:p w14:paraId="4578C938" w14:textId="717D5DE3" w:rsidR="009E4127" w:rsidRPr="009E4127" w:rsidRDefault="002B771F" w:rsidP="009E4127">
      <w:r w:rsidRPr="002B77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491E11" wp14:editId="5849E176">
                <wp:simplePos x="0" y="0"/>
                <wp:positionH relativeFrom="column">
                  <wp:posOffset>173355</wp:posOffset>
                </wp:positionH>
                <wp:positionV relativeFrom="paragraph">
                  <wp:posOffset>280670</wp:posOffset>
                </wp:positionV>
                <wp:extent cx="6486525" cy="46482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464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49F4F" id="Rectangle 5" o:spid="_x0000_s1026" style="position:absolute;margin-left:13.65pt;margin-top:22.1pt;width:510.75pt;height:36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UXmQIAAI8FAAAOAAAAZHJzL2Uyb0RvYy54bWysVMFu2zAMvQ/YPwi6r3aCpGuNOkWQIsOA&#10;oi2aDj2rshQbkEVNUuJkXz9Ksp2gK3YY5oMsiuSj+ETy5vbQKrIX1jWgSzq5yCkRmkPV6G1Jf7ys&#10;v1xR4jzTFVOgRUmPwtHbxedPN50pxBRqUJWwBEG0KzpT0tp7U2SZ47VombsAIzQqJdiWeRTtNqss&#10;6xC9Vdk0zy+zDmxlLHDhHJ7eJSVdRHwpBfePUjrhiSop3s3H1cb1LazZ4oYVW8tM3fD+GuwfbtGy&#10;RmPQEeqOeUZ2tvkDqm24BQfSX3BoM5Cy4SLmgNlM8nfZbGpmRMwFyXFmpMn9P1j+sH+ypKlKOqdE&#10;sxaf6BlJY3qrBJkHejrjCrTamCfbSw63IdeDtG34YxbkECk9jpSKgyccDy9nV5fzKWJz1M1QwkcL&#10;qNnJ3VjnvwloSdiU1GL4SCXb3zufTAeTEE3DulEKz1mhNOmw6K7zeR49HKimCtqgjCUkVsqSPcPH&#10;94dJH/fMCm+hNF4m5Jiyijt/VCLhPwuJ5GAe0xQglOUJk3EutJ8kVc0qkULNc/yGYINHTFlpBAzI&#10;Ei85YvcAg2UCGbATAb19cBWxqkfnPvO/OY8eMTJoPzq3jQb7UWYKs+ojJ/uBpERNYOkNqiOWjoXU&#10;U87wdYMPeM+cf2IWmwjbDQeDf8RFKsCHgn5HSQ3210fnwR5rG7WUdNiUJXU/d8wKStR3jVV/PZnN&#10;QhdHYTb/OkXBnmvezjV6164An36CI8jwuA32Xg1baaF9xfmxDFFRxTTH2CXl3g7CyqdhgROIi+Uy&#10;mmHnGubv9cbwAB5YDQX6cnhl1vRV7LEBHmBoYFa8K+ZkGzw1LHceZBMr/cRrzzd2fSycfkKFsXIu&#10;R6vTHF38BgAA//8DAFBLAwQUAAYACAAAACEA0Mndw+AAAAAKAQAADwAAAGRycy9kb3ducmV2Lnht&#10;bEyPzU7DMBCE70i8g7VI3KhNGjVVGqdC5UcCcWng0psTb+Oo8TqK3TS8Pe4JjqMZzXxTbGfbswlH&#10;3zmS8LgQwJAapztqJXx/vT6sgfmgSKveEUr4QQ/b8vamULl2F9rjVIWWxRLyuZJgQhhyzn1j0Cq/&#10;cANS9I5utCpEObZcj+oSy23PEyFW3KqO4oJRA+4MNqfqbCUch3r5edgfRFW/f+xe3rThz5OR8v5u&#10;ftoACziHvzBc8SM6lJGpdmfSnvUSkmwZkxLSNAF29UW6jl9qCVm2SoCXBf9/ofwFAAD//wMAUEsB&#10;Ai0AFAAGAAgAAAAhALaDOJL+AAAA4QEAABMAAAAAAAAAAAAAAAAAAAAAAFtDb250ZW50X1R5cGVz&#10;XS54bWxQSwECLQAUAAYACAAAACEAOP0h/9YAAACUAQAACwAAAAAAAAAAAAAAAAAvAQAAX3JlbHMv&#10;LnJlbHNQSwECLQAUAAYACAAAACEAUIvlF5kCAACPBQAADgAAAAAAAAAAAAAAAAAuAgAAZHJzL2Uy&#10;b0RvYy54bWxQSwECLQAUAAYACAAAACEA0Mndw+AAAAAKAQAADwAAAAAAAAAAAAAAAADzBAAAZHJz&#10;L2Rvd25yZXYueG1sUEsFBgAAAAAEAAQA8wAAAAAGAAAAAA==&#10;" filled="f" strokecolor="#1c1c1c [3213]" strokeweight="1.5pt"/>
            </w:pict>
          </mc:Fallback>
        </mc:AlternateContent>
      </w:r>
    </w:p>
    <w:p w14:paraId="45CC3EE9" w14:textId="2890CEDC" w:rsidR="009E4127" w:rsidRPr="009E4127" w:rsidRDefault="009E4127" w:rsidP="009E4127"/>
    <w:p w14:paraId="47965B1E" w14:textId="77777777" w:rsidR="009E4127" w:rsidRPr="009E4127" w:rsidRDefault="009E4127" w:rsidP="009E4127"/>
    <w:p w14:paraId="6E326C02" w14:textId="71D9EFB8" w:rsidR="009E4127" w:rsidRPr="009E4127" w:rsidRDefault="009E4127" w:rsidP="009E4127"/>
    <w:p w14:paraId="1F6667F6" w14:textId="0EA9B302" w:rsidR="009E4127" w:rsidRPr="009E4127" w:rsidRDefault="009E4127" w:rsidP="009E4127"/>
    <w:p w14:paraId="36AF1D1D" w14:textId="12C1F20B" w:rsidR="009E4127" w:rsidRPr="009E4127" w:rsidRDefault="009E4127" w:rsidP="009E4127"/>
    <w:p w14:paraId="76FCA5B8" w14:textId="632FFECD" w:rsidR="009E4127" w:rsidRPr="009E4127" w:rsidRDefault="009E4127" w:rsidP="009E4127"/>
    <w:p w14:paraId="556E68EC" w14:textId="7691733D" w:rsidR="009E4127" w:rsidRPr="009E4127" w:rsidRDefault="009E4127" w:rsidP="009E4127"/>
    <w:p w14:paraId="07BC00ED" w14:textId="7D1ACB60" w:rsidR="009E4127" w:rsidRPr="009E4127" w:rsidRDefault="009E4127" w:rsidP="009E4127"/>
    <w:p w14:paraId="527C39BF" w14:textId="3E8951FC" w:rsidR="009E4127" w:rsidRPr="009E4127" w:rsidRDefault="009E4127" w:rsidP="009E4127"/>
    <w:p w14:paraId="02C03054" w14:textId="523C9440" w:rsidR="009E4127" w:rsidRPr="009E4127" w:rsidRDefault="009E4127" w:rsidP="009E4127"/>
    <w:p w14:paraId="220AB520" w14:textId="24651F85" w:rsidR="009E4127" w:rsidRPr="009E4127" w:rsidRDefault="009E4127" w:rsidP="009E4127"/>
    <w:p w14:paraId="0FD33F5B" w14:textId="3BF75E6C" w:rsidR="009E4127" w:rsidRPr="009E4127" w:rsidRDefault="009E4127" w:rsidP="009E4127"/>
    <w:p w14:paraId="36324F6A" w14:textId="234A6208" w:rsidR="009E4127" w:rsidRPr="009E4127" w:rsidRDefault="009E4127" w:rsidP="009E4127"/>
    <w:p w14:paraId="431D68AE" w14:textId="02C9B86E" w:rsidR="009E4127" w:rsidRPr="009E4127" w:rsidRDefault="009E4127" w:rsidP="009E4127"/>
    <w:p w14:paraId="395223E0" w14:textId="5C4F130C" w:rsidR="009E4127" w:rsidRDefault="009E4127" w:rsidP="009E4127"/>
    <w:p w14:paraId="1F3729EF" w14:textId="7607257E" w:rsidR="00B8626B" w:rsidRPr="009E4127" w:rsidRDefault="00A57114" w:rsidP="009E4127">
      <w:r>
        <w:rPr>
          <w:noProof/>
        </w:rPr>
        <w:drawing>
          <wp:anchor distT="0" distB="0" distL="114300" distR="114300" simplePos="0" relativeHeight="251671552" behindDoc="1" locked="0" layoutInCell="1" allowOverlap="1" wp14:anchorId="7BD52EF7" wp14:editId="63C10E03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663194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30" y="21443"/>
                <wp:lineTo x="21530" y="0"/>
                <wp:lineTo x="0" y="0"/>
              </wp:wrapPolygon>
            </wp:wrapTight>
            <wp:docPr id="13" name="Picture 13" descr="Design a Business Form with Adobe Illustrator - PrintIt4Less : PrintIt4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 a Business Form with Adobe Illustrator - PrintIt4Less : PrintIt4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9000" r="6768" b="9455"/>
                    <a:stretch/>
                  </pic:blipFill>
                  <pic:spPr bwMode="auto">
                    <a:xfrm>
                      <a:off x="0" y="0"/>
                      <a:ext cx="66319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71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1C2C5F" wp14:editId="4301FD80">
                <wp:simplePos x="0" y="0"/>
                <wp:positionH relativeFrom="column">
                  <wp:posOffset>152400</wp:posOffset>
                </wp:positionH>
                <wp:positionV relativeFrom="paragraph">
                  <wp:posOffset>5080</wp:posOffset>
                </wp:positionV>
                <wp:extent cx="1543050" cy="4191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9F4BA" w14:textId="77777777" w:rsidR="002B771F" w:rsidRPr="002163B7" w:rsidRDefault="002B771F" w:rsidP="002B771F">
                            <w:pPr>
                              <w:rPr>
                                <w:b/>
                                <w:bCs/>
                                <w:color w:val="F9B000"/>
                                <w:sz w:val="32"/>
                                <w:szCs w:val="32"/>
                              </w:rPr>
                            </w:pPr>
                            <w:r w:rsidRPr="002163B7">
                              <w:rPr>
                                <w:b/>
                                <w:bCs/>
                                <w:color w:val="F9B000"/>
                                <w:sz w:val="32"/>
                                <w:szCs w:val="32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2C5F" id="Text Box 2" o:spid="_x0000_s1027" type="#_x0000_t202" style="position:absolute;left:0;text-align:left;margin-left:12pt;margin-top:.4pt;width:121.5pt;height: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itDAIAAPkDAAAOAAAAZHJzL2Uyb0RvYy54bWysU9tu2zAMfR+wfxD0vtjOkq4x4hRduw4D&#10;ugvQ7gMYWY6FSaImKbG7rx8lp2mwvQ3zgyCa5CHPIbW+Go1mB+mDQtvwalZyJq3AVtldw78/3r25&#10;5CxEsC1otLLhTzLwq83rV+vB1XKOPepWekYgNtSDa3gfo6uLIoheGggzdNKSs0NvIJLpd0XrYSB0&#10;o4t5WV4UA/rWeRQyBPp7Ozn5JuN3nRTxa9cFGZluOPUW8+nzuU1nsVlDvfPgeiWObcA/dGFAWSp6&#10;grqFCGzv1V9QRgmPAbs4E2gK7DolZOZAbKryDzYPPTiZuZA4wZ1kCv8PVnw5fPNMtQ2/4MyCoRE9&#10;yjGy9ziyeVJncKGmoAdHYXGk3zTlzDS4exQ/ArN404PdyWvvcegltNRdlTKLs9QJJySQ7fAZWyoD&#10;+4gZaOy8SdKRGIzQaUpPp8mkVkQquVy8LZfkEuRbVKuqzKMroH7Odj7EjxINS5eGe5p8RofDfYip&#10;G6ifQ1Ixi3dK6zx9bdnQ8NVyvswJZx6jIi2nVqbhl2X6pnVJJD/YNidHUHq6UwFtj6wT0YlyHLdj&#10;ljdLkhTZYvtEMnicdpHeDl169L84G2gPGx5+7sFLzvQnS1KuqsUiLW42Fst3czL8uWd77gErCKrh&#10;kbPpehPzsk+Ur0nyTmU1Xjo5tkz7lUU6voW0wOd2jnp5sZvfAAAA//8DAFBLAwQUAAYACAAAACEA&#10;ab8+wtoAAAAGAQAADwAAAGRycy9kb3ducmV2LnhtbEyPzU7DMBCE70i8g7VI3KhNVEIbsqkQiCuI&#10;8iP15sbbJCJeR7HbhLdnOcFxNKOZb8rN7Ht1ojF2gRGuFwYUcR1cxw3C+9vT1QpUTJad7QMTwjdF&#10;2FTnZ6UtXJj4lU7b1Cgp4VhYhDalodA61i15GxdhIBbvEEZvk8ix0W60k5T7XmfG5NrbjmWhtQM9&#10;tFR/bY8e4eP5sPtcmpfm0d8MU5iNZr/WiJcX8/0dqERz+gvDL76gQyVM+3BkF1WPkC3lSkIQfnGz&#10;/FbkHiHPV6CrUv/Hr34AAAD//wMAUEsBAi0AFAAGAAgAAAAhALaDOJL+AAAA4QEAABMAAAAAAAAA&#10;AAAAAAAAAAAAAFtDb250ZW50X1R5cGVzXS54bWxQSwECLQAUAAYACAAAACEAOP0h/9YAAACUAQAA&#10;CwAAAAAAAAAAAAAAAAAvAQAAX3JlbHMvLnJlbHNQSwECLQAUAAYACAAAACEA+pWYrQwCAAD5AwAA&#10;DgAAAAAAAAAAAAAAAAAuAgAAZHJzL2Uyb0RvYy54bWxQSwECLQAUAAYACAAAACEAab8+wtoAAAAG&#10;AQAADwAAAAAAAAAAAAAAAABmBAAAZHJzL2Rvd25yZXYueG1sUEsFBgAAAAAEAAQA8wAAAG0FAAAA&#10;AA==&#10;" filled="f" stroked="f">
                <v:textbox>
                  <w:txbxContent>
                    <w:p w14:paraId="0A79F4BA" w14:textId="77777777" w:rsidR="002B771F" w:rsidRPr="002163B7" w:rsidRDefault="002B771F" w:rsidP="002B771F">
                      <w:pPr>
                        <w:rPr>
                          <w:b/>
                          <w:bCs/>
                          <w:color w:val="F9B000"/>
                          <w:sz w:val="32"/>
                          <w:szCs w:val="32"/>
                        </w:rPr>
                      </w:pPr>
                      <w:r w:rsidRPr="002163B7">
                        <w:rPr>
                          <w:b/>
                          <w:bCs/>
                          <w:color w:val="F9B000"/>
                          <w:sz w:val="32"/>
                          <w:szCs w:val="32"/>
                        </w:rPr>
                        <w:t>Description: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626B" w:rsidRPr="009E4127" w:rsidSect="00B8626B">
      <w:headerReference w:type="default" r:id="rId9"/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6C384" w14:textId="77777777" w:rsidR="00737CF8" w:rsidRDefault="00737CF8" w:rsidP="00DD5720">
      <w:r>
        <w:separator/>
      </w:r>
    </w:p>
  </w:endnote>
  <w:endnote w:type="continuationSeparator" w:id="0">
    <w:p w14:paraId="3815EA1C" w14:textId="77777777" w:rsidR="00737CF8" w:rsidRDefault="00737CF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23247A-07CB-4303-B725-181FB9B1CD9E}"/>
    <w:embedBold r:id="rId2" w:fontKey="{91AD3B88-0214-41E1-8D75-C4EBCE4EB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9064B4A9-C9FC-40DA-9857-41E10B1EC12C}"/>
    <w:embedBold r:id="rId4" w:fontKey="{2D6971CB-6DC3-4D8F-8A38-620119FF8B4D}"/>
    <w:embedItalic r:id="rId5" w:fontKey="{4747EF59-AEB8-4349-8571-B9C57670D33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121569-F719-4A06-B79B-0F19D8CEB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17B28" w14:textId="77777777" w:rsidR="00CF4337" w:rsidRDefault="00CF4337" w:rsidP="009E4127">
    <w:pPr>
      <w:pStyle w:val="Header"/>
    </w:pPr>
  </w:p>
  <w:p w14:paraId="080E9F20" w14:textId="77777777" w:rsidR="00CF4337" w:rsidRDefault="00CF43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E2679" w14:textId="77777777" w:rsidR="00737CF8" w:rsidRDefault="00737CF8" w:rsidP="00DD5720">
      <w:r>
        <w:separator/>
      </w:r>
    </w:p>
  </w:footnote>
  <w:footnote w:type="continuationSeparator" w:id="0">
    <w:p w14:paraId="17814035" w14:textId="77777777" w:rsidR="00737CF8" w:rsidRDefault="00737CF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3D208" w14:textId="77777777" w:rsidR="00DA572A" w:rsidRDefault="0088036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66BE54C" wp14:editId="64FBB46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549167" cy="10683022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7" cy="10683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1F"/>
    <w:rsid w:val="00025835"/>
    <w:rsid w:val="0003405A"/>
    <w:rsid w:val="00067C79"/>
    <w:rsid w:val="000A4CAF"/>
    <w:rsid w:val="000F227B"/>
    <w:rsid w:val="000F793E"/>
    <w:rsid w:val="001301A8"/>
    <w:rsid w:val="00173124"/>
    <w:rsid w:val="00190479"/>
    <w:rsid w:val="001A77E0"/>
    <w:rsid w:val="001B7D7D"/>
    <w:rsid w:val="001E2157"/>
    <w:rsid w:val="002163B7"/>
    <w:rsid w:val="00254D95"/>
    <w:rsid w:val="002956F9"/>
    <w:rsid w:val="002B771F"/>
    <w:rsid w:val="003118CF"/>
    <w:rsid w:val="00326698"/>
    <w:rsid w:val="00344899"/>
    <w:rsid w:val="0035681D"/>
    <w:rsid w:val="00390382"/>
    <w:rsid w:val="003A6A65"/>
    <w:rsid w:val="003A7182"/>
    <w:rsid w:val="003C0267"/>
    <w:rsid w:val="00411653"/>
    <w:rsid w:val="00412284"/>
    <w:rsid w:val="004E5017"/>
    <w:rsid w:val="004F0EE8"/>
    <w:rsid w:val="005144BA"/>
    <w:rsid w:val="00522CBD"/>
    <w:rsid w:val="00553E0E"/>
    <w:rsid w:val="005540D8"/>
    <w:rsid w:val="005A3494"/>
    <w:rsid w:val="005C4467"/>
    <w:rsid w:val="005D1993"/>
    <w:rsid w:val="00601AF5"/>
    <w:rsid w:val="00633A95"/>
    <w:rsid w:val="00696A35"/>
    <w:rsid w:val="006D108B"/>
    <w:rsid w:val="00721B23"/>
    <w:rsid w:val="007300CE"/>
    <w:rsid w:val="00737CF8"/>
    <w:rsid w:val="00763739"/>
    <w:rsid w:val="00872C5C"/>
    <w:rsid w:val="00874EB6"/>
    <w:rsid w:val="00880362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25A96"/>
    <w:rsid w:val="00A57114"/>
    <w:rsid w:val="00A72ECB"/>
    <w:rsid w:val="00AC3604"/>
    <w:rsid w:val="00B51E76"/>
    <w:rsid w:val="00B8626B"/>
    <w:rsid w:val="00CA3011"/>
    <w:rsid w:val="00CB45B9"/>
    <w:rsid w:val="00CC0F47"/>
    <w:rsid w:val="00CE75AA"/>
    <w:rsid w:val="00CF4337"/>
    <w:rsid w:val="00CF513F"/>
    <w:rsid w:val="00D90104"/>
    <w:rsid w:val="00DA572A"/>
    <w:rsid w:val="00DD5720"/>
    <w:rsid w:val="00E1404D"/>
    <w:rsid w:val="00E1443E"/>
    <w:rsid w:val="00E376AA"/>
    <w:rsid w:val="00E62A7F"/>
    <w:rsid w:val="00E75CC9"/>
    <w:rsid w:val="00EB6D1C"/>
    <w:rsid w:val="00ED71A2"/>
    <w:rsid w:val="00F310D0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759D14"/>
  <w15:chartTrackingRefBased/>
  <w15:docId w15:val="{57A428E7-82AC-4E8D-A44D-19DE2092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561A4C2444C4AA0712AE10FF1E187" ma:contentTypeVersion="2" ma:contentTypeDescription="Create a new document." ma:contentTypeScope="" ma:versionID="e35ecaee4015fb2f86d4bdc53081c548">
  <xsd:schema xmlns:xsd="http://www.w3.org/2001/XMLSchema" xmlns:xs="http://www.w3.org/2001/XMLSchema" xmlns:p="http://schemas.microsoft.com/office/2006/metadata/properties" xmlns:ns2="ef549d5a-2859-4ce2-9201-8ceeb08ffc25" targetNamespace="http://schemas.microsoft.com/office/2006/metadata/properties" ma:root="true" ma:fieldsID="9267374da2362c2969365f7a24a83d74" ns2:_="">
    <xsd:import namespace="ef549d5a-2859-4ce2-9201-8ceeb08ff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49d5a-2859-4ce2-9201-8ceeb08ff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86FF8D-A332-4124-BA28-5C77D40A3C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3975CE-D842-4F5E-9F7F-9612CA0992FF}"/>
</file>

<file path=customXml/itemProps3.xml><?xml version="1.0" encoding="utf-8"?>
<ds:datastoreItem xmlns:ds="http://schemas.openxmlformats.org/officeDocument/2006/customXml" ds:itemID="{66C111B6-4B90-49B1-AC23-A43A3256675E}"/>
</file>

<file path=customXml/itemProps4.xml><?xml version="1.0" encoding="utf-8"?>
<ds:datastoreItem xmlns:ds="http://schemas.openxmlformats.org/officeDocument/2006/customXml" ds:itemID="{F095D46F-CF83-417F-B50E-6F3F29C0D93E}"/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2 Page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Redon</dc:creator>
  <cp:keywords/>
  <dc:description/>
  <cp:lastModifiedBy>Thewsey, Laurel (Student)</cp:lastModifiedBy>
  <cp:revision>2</cp:revision>
  <cp:lastPrinted>2014-02-20T09:55:00Z</cp:lastPrinted>
  <dcterms:created xsi:type="dcterms:W3CDTF">2021-01-28T12:19:00Z</dcterms:created>
  <dcterms:modified xsi:type="dcterms:W3CDTF">2021-01-28T12:19:00Z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0x01010055A561A4C2444C4AA0712AE10FF1E187</vt:lpwstr>
  </property>
</Properties>
</file>